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AA28D" w14:textId="77777777" w:rsidR="00175389" w:rsidRDefault="00A31B36" w:rsidP="00A31B36">
      <w:pPr>
        <w:pStyle w:val="BasicParagraphA4"/>
        <w:spacing w:before="640"/>
        <w:rPr>
          <w:rFonts w:ascii="Arial" w:hAnsi="Arial" w:cs="Gotham Bold"/>
          <w:color w:val="FFFFFF" w:themeColor="background1"/>
          <w:sz w:val="28"/>
          <w:szCs w:val="28"/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</w:rPr>
        <w:t>T                           TOASTMASTERS</w:t>
      </w:r>
      <w:r w:rsidR="00BE4198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</w:rPr>
        <w:t xml:space="preserve">                                          DISTRICT 71</w:t>
      </w:r>
    </w:p>
    <w:p w14:paraId="3D0AB1B2" w14:textId="77777777" w:rsidR="008841C8" w:rsidRPr="008841C8" w:rsidRDefault="008841C8" w:rsidP="008841C8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</w:rPr>
      </w:pPr>
    </w:p>
    <w:p w14:paraId="5E4FD586" w14:textId="13D100BC" w:rsidR="008841C8" w:rsidRPr="000B0220" w:rsidRDefault="008841C8" w:rsidP="008841C8">
      <w:pPr>
        <w:jc w:val="center"/>
        <w:rPr>
          <w:rFonts w:asciiTheme="majorHAnsi" w:hAnsiTheme="majorHAnsi"/>
          <w:b/>
          <w:sz w:val="38"/>
        </w:rPr>
      </w:pPr>
      <w:r>
        <w:rPr>
          <w:rFonts w:asciiTheme="majorHAnsi" w:hAnsiTheme="majorHAnsi"/>
          <w:b/>
          <w:sz w:val="38"/>
        </w:rPr>
        <w:t>Virtual D</w:t>
      </w:r>
      <w:r w:rsidRPr="000B0220">
        <w:rPr>
          <w:rFonts w:asciiTheme="majorHAnsi" w:hAnsiTheme="majorHAnsi"/>
          <w:b/>
          <w:sz w:val="38"/>
        </w:rPr>
        <w:t xml:space="preserve">EC Meeting </w:t>
      </w:r>
      <w:r w:rsidR="0090786D">
        <w:rPr>
          <w:rFonts w:asciiTheme="majorHAnsi" w:hAnsiTheme="majorHAnsi"/>
          <w:b/>
          <w:sz w:val="38"/>
        </w:rPr>
        <w:t>- Agenda</w:t>
      </w:r>
    </w:p>
    <w:p w14:paraId="37BF6A0B" w14:textId="067EEA3B" w:rsidR="00E54380" w:rsidRDefault="008138DC" w:rsidP="008841C8">
      <w:pPr>
        <w:jc w:val="center"/>
        <w:rPr>
          <w:rFonts w:asciiTheme="majorHAnsi" w:hAnsiTheme="majorHAnsi"/>
        </w:rPr>
      </w:pPr>
      <w:r w:rsidRPr="008138DC">
        <w:rPr>
          <w:rFonts w:asciiTheme="majorHAnsi" w:hAnsiTheme="majorHAnsi"/>
        </w:rPr>
        <w:t>4</w:t>
      </w:r>
      <w:r w:rsidR="008841C8" w:rsidRPr="000B0220">
        <w:rPr>
          <w:rFonts w:asciiTheme="majorHAnsi" w:hAnsiTheme="majorHAnsi"/>
          <w:vertAlign w:val="superscript"/>
        </w:rPr>
        <w:t>th</w:t>
      </w:r>
      <w:r w:rsidR="0090786D">
        <w:rPr>
          <w:rFonts w:asciiTheme="majorHAnsi" w:hAnsiTheme="majorHAnsi"/>
          <w:vertAlign w:val="superscript"/>
        </w:rPr>
        <w:t xml:space="preserve"> </w:t>
      </w:r>
      <w:r w:rsidR="008841C8" w:rsidRPr="000B0220">
        <w:rPr>
          <w:rFonts w:asciiTheme="majorHAnsi" w:hAnsiTheme="majorHAnsi"/>
        </w:rPr>
        <w:t>Sept</w:t>
      </w:r>
      <w:r w:rsidR="008841C8">
        <w:rPr>
          <w:rFonts w:asciiTheme="majorHAnsi" w:hAnsiTheme="majorHAnsi"/>
        </w:rPr>
        <w:t>ember</w:t>
      </w:r>
      <w:r w:rsidR="0090786D">
        <w:rPr>
          <w:rFonts w:asciiTheme="majorHAnsi" w:hAnsiTheme="majorHAnsi"/>
        </w:rPr>
        <w:t xml:space="preserve"> </w:t>
      </w:r>
      <w:r w:rsidR="004B1584">
        <w:rPr>
          <w:rFonts w:asciiTheme="majorHAnsi" w:hAnsiTheme="majorHAnsi"/>
        </w:rPr>
        <w:t>202</w:t>
      </w:r>
      <w:r>
        <w:rPr>
          <w:rFonts w:asciiTheme="majorHAnsi" w:hAnsiTheme="majorHAnsi"/>
        </w:rPr>
        <w:t>1</w:t>
      </w:r>
      <w:r w:rsidR="004B1584">
        <w:rPr>
          <w:rFonts w:asciiTheme="majorHAnsi" w:hAnsiTheme="majorHAnsi"/>
        </w:rPr>
        <w:t xml:space="preserve"> </w:t>
      </w:r>
      <w:r w:rsidR="008841C8">
        <w:rPr>
          <w:rFonts w:asciiTheme="majorHAnsi" w:hAnsiTheme="majorHAnsi"/>
        </w:rPr>
        <w:t xml:space="preserve"> </w:t>
      </w:r>
    </w:p>
    <w:p w14:paraId="45540535" w14:textId="77777777" w:rsidR="008841C8" w:rsidRPr="000B0220" w:rsidRDefault="008841C8" w:rsidP="008841C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10:00 am to 12</w:t>
      </w:r>
      <w:r w:rsidR="004B1584">
        <w:rPr>
          <w:rFonts w:asciiTheme="majorHAnsi" w:hAnsiTheme="majorHAnsi"/>
        </w:rPr>
        <w:t>:30 pm</w:t>
      </w:r>
    </w:p>
    <w:p w14:paraId="43589A98" w14:textId="1DB01F1C" w:rsidR="008841C8" w:rsidRDefault="0078706D" w:rsidP="008841C8">
      <w:pPr>
        <w:jc w:val="center"/>
      </w:pPr>
      <w:r>
        <w:rPr>
          <w:rFonts w:asciiTheme="majorHAnsi" w:hAnsiTheme="majorHAnsi"/>
        </w:rPr>
        <w:t xml:space="preserve">Register: </w:t>
      </w:r>
      <w:hyperlink r:id="rId8" w:tgtFrame="_blank" w:history="1">
        <w:r>
          <w:rPr>
            <w:rStyle w:val="Hyperlink"/>
          </w:rPr>
          <w:t>https://zoom.us/meeting/register/tJUrdOmqrDksGNFDiNU6RM_LoVhNM1jYNYxH</w:t>
        </w:r>
      </w:hyperlink>
    </w:p>
    <w:p w14:paraId="08A644E6" w14:textId="5415F07B" w:rsidR="0078706D" w:rsidRPr="000B0220" w:rsidRDefault="0078706D" w:rsidP="008841C8">
      <w:pPr>
        <w:jc w:val="center"/>
        <w:rPr>
          <w:rFonts w:asciiTheme="majorHAnsi" w:hAnsiTheme="majorHAnsi"/>
        </w:rPr>
      </w:pPr>
    </w:p>
    <w:tbl>
      <w:tblPr>
        <w:tblStyle w:val="TableGrid"/>
        <w:tblW w:w="9747" w:type="dxa"/>
        <w:jc w:val="center"/>
        <w:tblLook w:val="04A0" w:firstRow="1" w:lastRow="0" w:firstColumn="1" w:lastColumn="0" w:noHBand="0" w:noVBand="1"/>
      </w:tblPr>
      <w:tblGrid>
        <w:gridCol w:w="1242"/>
        <w:gridCol w:w="4990"/>
        <w:gridCol w:w="3515"/>
      </w:tblGrid>
      <w:tr w:rsidR="008841C8" w:rsidRPr="000B0220" w14:paraId="5158DD18" w14:textId="77777777" w:rsidTr="008841C8">
        <w:trPr>
          <w:trHeight w:val="288"/>
          <w:jc w:val="center"/>
        </w:trPr>
        <w:tc>
          <w:tcPr>
            <w:tcW w:w="1242" w:type="dxa"/>
          </w:tcPr>
          <w:p w14:paraId="392F98FA" w14:textId="77777777" w:rsidR="008841C8" w:rsidRPr="00860F75" w:rsidRDefault="008841C8" w:rsidP="00B35B3C">
            <w:pPr>
              <w:tabs>
                <w:tab w:val="left" w:pos="912"/>
              </w:tabs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860F75">
              <w:rPr>
                <w:rFonts w:asciiTheme="majorHAnsi" w:hAnsiTheme="majorHAnsi" w:cs="Times New Roman"/>
                <w:b/>
                <w:sz w:val="24"/>
                <w:szCs w:val="24"/>
              </w:rPr>
              <w:t>Start</w:t>
            </w:r>
          </w:p>
          <w:p w14:paraId="720C8DE7" w14:textId="77777777" w:rsidR="008841C8" w:rsidRPr="00860F75" w:rsidRDefault="008841C8" w:rsidP="00B35B3C">
            <w:pPr>
              <w:tabs>
                <w:tab w:val="left" w:pos="912"/>
              </w:tabs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860F75">
              <w:rPr>
                <w:rFonts w:asciiTheme="majorHAnsi" w:hAnsiTheme="majorHAnsi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4990" w:type="dxa"/>
          </w:tcPr>
          <w:p w14:paraId="66ACC403" w14:textId="77777777" w:rsidR="008841C8" w:rsidRPr="00860F75" w:rsidRDefault="008841C8" w:rsidP="00B35B3C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860F75">
              <w:rPr>
                <w:rFonts w:asciiTheme="majorHAnsi" w:hAnsiTheme="majorHAnsi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3515" w:type="dxa"/>
          </w:tcPr>
          <w:p w14:paraId="0CE892EA" w14:textId="77777777" w:rsidR="008841C8" w:rsidRPr="00860F75" w:rsidRDefault="008841C8" w:rsidP="00B35B3C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860F75">
              <w:rPr>
                <w:rFonts w:asciiTheme="majorHAnsi" w:hAnsiTheme="majorHAnsi" w:cs="Times New Roman"/>
                <w:b/>
                <w:sz w:val="24"/>
                <w:szCs w:val="24"/>
              </w:rPr>
              <w:t>Content/Presenter</w:t>
            </w:r>
          </w:p>
        </w:tc>
      </w:tr>
      <w:tr w:rsidR="008841C8" w:rsidRPr="000B0220" w14:paraId="4F42B4E0" w14:textId="77777777" w:rsidTr="008841C8">
        <w:trPr>
          <w:trHeight w:val="1422"/>
          <w:jc w:val="center"/>
        </w:trPr>
        <w:tc>
          <w:tcPr>
            <w:tcW w:w="1242" w:type="dxa"/>
          </w:tcPr>
          <w:p w14:paraId="5926C380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10: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00</w:t>
            </w:r>
          </w:p>
        </w:tc>
        <w:tc>
          <w:tcPr>
            <w:tcW w:w="4990" w:type="dxa"/>
          </w:tcPr>
          <w:p w14:paraId="3F26E0EA" w14:textId="77777777" w:rsidR="008841C8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Welcome &amp;</w:t>
            </w:r>
            <w:r w:rsidR="00E5438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Opening Address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by District Director</w:t>
            </w:r>
          </w:p>
          <w:p w14:paraId="518F3B90" w14:textId="1DAEBB5E" w:rsidR="002F651E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Adoption of Agenda</w:t>
            </w:r>
            <w:r w:rsidR="0078706D">
              <w:rPr>
                <w:rFonts w:asciiTheme="majorHAnsi" w:hAnsiTheme="majorHAnsi" w:cs="Times New Roman"/>
                <w:sz w:val="24"/>
                <w:szCs w:val="24"/>
              </w:rPr>
              <w:t>, Quorum report</w:t>
            </w:r>
          </w:p>
          <w:p w14:paraId="7EECD2E2" w14:textId="77777777" w:rsidR="008841C8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Updates from </w:t>
            </w:r>
            <w:r w:rsidR="002F651E">
              <w:rPr>
                <w:rFonts w:asciiTheme="majorHAnsi" w:hAnsiTheme="majorHAnsi" w:cs="Times New Roman"/>
                <w:sz w:val="24"/>
                <w:szCs w:val="24"/>
              </w:rPr>
              <w:t>Online Convention</w:t>
            </w:r>
          </w:p>
          <w:p w14:paraId="5E63248E" w14:textId="77777777" w:rsidR="002F651E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Approval of Appointments</w:t>
            </w:r>
          </w:p>
          <w:p w14:paraId="1C7E508D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Approval of District Success Plan </w:t>
            </w:r>
          </w:p>
        </w:tc>
        <w:tc>
          <w:tcPr>
            <w:tcW w:w="3515" w:type="dxa"/>
          </w:tcPr>
          <w:p w14:paraId="34E4F974" w14:textId="52041730" w:rsidR="008841C8" w:rsidRPr="000B0220" w:rsidRDefault="0088279F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Daniel Sandars</w:t>
            </w:r>
          </w:p>
        </w:tc>
      </w:tr>
      <w:tr w:rsidR="008841C8" w:rsidRPr="000B0220" w14:paraId="288787CE" w14:textId="77777777" w:rsidTr="008841C8">
        <w:trPr>
          <w:trHeight w:val="288"/>
          <w:jc w:val="center"/>
        </w:trPr>
        <w:tc>
          <w:tcPr>
            <w:tcW w:w="1242" w:type="dxa"/>
          </w:tcPr>
          <w:p w14:paraId="4D21D821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0</w:t>
            </w: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: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15</w:t>
            </w:r>
          </w:p>
        </w:tc>
        <w:tc>
          <w:tcPr>
            <w:tcW w:w="4990" w:type="dxa"/>
          </w:tcPr>
          <w:p w14:paraId="266D5344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Program Quality Director</w:t>
            </w:r>
            <w:r w:rsidR="00E54380">
              <w:rPr>
                <w:rFonts w:asciiTheme="majorHAnsi" w:hAnsiTheme="majorHAnsi" w:cs="Times New Roman"/>
                <w:sz w:val="24"/>
                <w:szCs w:val="24"/>
              </w:rPr>
              <w:t xml:space="preserve"> - Budget P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resentation</w:t>
            </w:r>
          </w:p>
        </w:tc>
        <w:tc>
          <w:tcPr>
            <w:tcW w:w="3515" w:type="dxa"/>
          </w:tcPr>
          <w:p w14:paraId="4B20130C" w14:textId="42F040C7" w:rsidR="008841C8" w:rsidRPr="000B0220" w:rsidRDefault="0088279F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Brenda Lannon</w:t>
            </w:r>
          </w:p>
        </w:tc>
      </w:tr>
      <w:tr w:rsidR="008841C8" w:rsidRPr="000B0220" w14:paraId="6B7467A3" w14:textId="77777777" w:rsidTr="008841C8">
        <w:trPr>
          <w:trHeight w:val="288"/>
          <w:jc w:val="center"/>
        </w:trPr>
        <w:tc>
          <w:tcPr>
            <w:tcW w:w="1242" w:type="dxa"/>
          </w:tcPr>
          <w:p w14:paraId="7271B882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0:30</w:t>
            </w:r>
          </w:p>
        </w:tc>
        <w:tc>
          <w:tcPr>
            <w:tcW w:w="4990" w:type="dxa"/>
            <w:tcBorders>
              <w:bottom w:val="single" w:sz="4" w:space="0" w:color="auto"/>
            </w:tcBorders>
          </w:tcPr>
          <w:p w14:paraId="0FC048CB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Club Growth Director</w:t>
            </w:r>
            <w:r w:rsidR="00E54380">
              <w:rPr>
                <w:rFonts w:asciiTheme="majorHAnsi" w:hAnsiTheme="majorHAnsi" w:cs="Times New Roman"/>
                <w:sz w:val="24"/>
                <w:szCs w:val="24"/>
              </w:rPr>
              <w:t xml:space="preserve"> - Budget P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resentation</w:t>
            </w:r>
          </w:p>
        </w:tc>
        <w:tc>
          <w:tcPr>
            <w:tcW w:w="3515" w:type="dxa"/>
          </w:tcPr>
          <w:p w14:paraId="5EB54712" w14:textId="0CCF0676" w:rsidR="008841C8" w:rsidRPr="000B0220" w:rsidRDefault="0088279F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Elizabeth Jordan</w:t>
            </w:r>
          </w:p>
        </w:tc>
      </w:tr>
      <w:tr w:rsidR="008841C8" w:rsidRPr="000B0220" w14:paraId="6AB784B8" w14:textId="77777777" w:rsidTr="008841C8">
        <w:trPr>
          <w:trHeight w:val="288"/>
          <w:jc w:val="center"/>
        </w:trPr>
        <w:tc>
          <w:tcPr>
            <w:tcW w:w="1242" w:type="dxa"/>
          </w:tcPr>
          <w:p w14:paraId="6BB8B9D8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0</w:t>
            </w: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: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45</w:t>
            </w:r>
          </w:p>
        </w:tc>
        <w:tc>
          <w:tcPr>
            <w:tcW w:w="4990" w:type="dxa"/>
            <w:tcBorders>
              <w:bottom w:val="single" w:sz="4" w:space="0" w:color="auto"/>
            </w:tcBorders>
          </w:tcPr>
          <w:p w14:paraId="28BE8762" w14:textId="23C2B902" w:rsidR="008841C8" w:rsidRPr="000B0220" w:rsidRDefault="002F651E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20</w:t>
            </w:r>
            <w:r w:rsidR="0078706D">
              <w:rPr>
                <w:rFonts w:asciiTheme="majorHAnsi" w:hAnsiTheme="majorHAnsi" w:cs="Times New Roman"/>
                <w:sz w:val="24"/>
                <w:szCs w:val="24"/>
              </w:rPr>
              <w:t>20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/202</w:t>
            </w:r>
            <w:r w:rsidR="0078706D">
              <w:rPr>
                <w:rFonts w:asciiTheme="majorHAnsi" w:hAnsiTheme="majorHAnsi" w:cs="Times New Roman"/>
                <w:sz w:val="24"/>
                <w:szCs w:val="24"/>
              </w:rPr>
              <w:t>1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r w:rsidR="008841C8">
              <w:rPr>
                <w:rFonts w:asciiTheme="majorHAnsi" w:hAnsiTheme="majorHAnsi" w:cs="Times New Roman"/>
                <w:sz w:val="24"/>
                <w:szCs w:val="24"/>
              </w:rPr>
              <w:t xml:space="preserve"> Finance Report</w:t>
            </w: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14:paraId="305C9471" w14:textId="579B7106" w:rsidR="008841C8" w:rsidRPr="000B0220" w:rsidRDefault="0088279F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Eileen O’Neill</w:t>
            </w:r>
          </w:p>
        </w:tc>
      </w:tr>
      <w:tr w:rsidR="008841C8" w:rsidRPr="000B0220" w14:paraId="35E25D9E" w14:textId="77777777" w:rsidTr="008841C8">
        <w:trPr>
          <w:trHeight w:val="288"/>
          <w:jc w:val="center"/>
        </w:trPr>
        <w:tc>
          <w:tcPr>
            <w:tcW w:w="1242" w:type="dxa"/>
          </w:tcPr>
          <w:p w14:paraId="1D6B8699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0:55</w:t>
            </w:r>
          </w:p>
        </w:tc>
        <w:tc>
          <w:tcPr>
            <w:tcW w:w="4990" w:type="dxa"/>
            <w:tcBorders>
              <w:top w:val="single" w:sz="4" w:space="0" w:color="auto"/>
            </w:tcBorders>
          </w:tcPr>
          <w:p w14:paraId="411769CF" w14:textId="77777777" w:rsidR="008841C8" w:rsidRPr="000B0220" w:rsidRDefault="00185667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Administration</w:t>
            </w:r>
            <w:r w:rsidR="008841C8" w:rsidRPr="000B0220">
              <w:rPr>
                <w:rFonts w:asciiTheme="majorHAnsi" w:hAnsiTheme="majorHAnsi" w:cs="Times New Roman"/>
                <w:sz w:val="24"/>
                <w:szCs w:val="24"/>
              </w:rPr>
              <w:t xml:space="preserve"> Manager</w:t>
            </w:r>
            <w:r w:rsidR="008841C8">
              <w:rPr>
                <w:rFonts w:asciiTheme="majorHAnsi" w:hAnsiTheme="majorHAnsi" w:cs="Times New Roman"/>
                <w:sz w:val="24"/>
                <w:szCs w:val="24"/>
              </w:rPr>
              <w:t xml:space="preserve"> -</w:t>
            </w:r>
            <w:r w:rsidR="008841C8" w:rsidRPr="000B0220">
              <w:rPr>
                <w:rFonts w:asciiTheme="majorHAnsi" w:hAnsiTheme="majorHAnsi" w:cs="Times New Roman"/>
                <w:sz w:val="24"/>
                <w:szCs w:val="24"/>
              </w:rPr>
              <w:t xml:space="preserve"> Budget </w:t>
            </w:r>
            <w:r w:rsidR="008841C8">
              <w:rPr>
                <w:rFonts w:asciiTheme="majorHAnsi" w:hAnsiTheme="majorHAnsi" w:cs="Times New Roman"/>
                <w:sz w:val="24"/>
                <w:szCs w:val="24"/>
              </w:rPr>
              <w:t>Presentation</w:t>
            </w:r>
          </w:p>
        </w:tc>
        <w:tc>
          <w:tcPr>
            <w:tcW w:w="3515" w:type="dxa"/>
          </w:tcPr>
          <w:p w14:paraId="3A42F5F4" w14:textId="5DB938EA" w:rsidR="008841C8" w:rsidRPr="000B0220" w:rsidRDefault="0088279F" w:rsidP="006905CD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Steve Campion</w:t>
            </w:r>
          </w:p>
        </w:tc>
      </w:tr>
      <w:tr w:rsidR="00185667" w:rsidRPr="000B0220" w14:paraId="2210E7DB" w14:textId="77777777" w:rsidTr="008841C8">
        <w:trPr>
          <w:trHeight w:val="288"/>
          <w:jc w:val="center"/>
        </w:trPr>
        <w:tc>
          <w:tcPr>
            <w:tcW w:w="1242" w:type="dxa"/>
            <w:tcBorders>
              <w:bottom w:val="single" w:sz="4" w:space="0" w:color="auto"/>
            </w:tcBorders>
          </w:tcPr>
          <w:p w14:paraId="482E5748" w14:textId="77777777" w:rsidR="00185667" w:rsidRPr="000B0220" w:rsidRDefault="00185667" w:rsidP="00B35B3C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11.00</w:t>
            </w:r>
          </w:p>
        </w:tc>
        <w:tc>
          <w:tcPr>
            <w:tcW w:w="4990" w:type="dxa"/>
            <w:tcBorders>
              <w:bottom w:val="single" w:sz="4" w:space="0" w:color="auto"/>
            </w:tcBorders>
          </w:tcPr>
          <w:p w14:paraId="34D739AD" w14:textId="77777777" w:rsidR="00185667" w:rsidRPr="000B0220" w:rsidRDefault="00185667" w:rsidP="00B35B3C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Comfort Break</w:t>
            </w: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14:paraId="3FCC777E" w14:textId="77777777" w:rsidR="00185667" w:rsidRDefault="00185667" w:rsidP="00B35B3C">
            <w:pPr>
              <w:spacing w:line="276" w:lineRule="auto"/>
              <w:rPr>
                <w:rFonts w:asciiTheme="majorHAnsi" w:hAnsiTheme="majorHAnsi"/>
              </w:rPr>
            </w:pPr>
          </w:p>
        </w:tc>
      </w:tr>
      <w:tr w:rsidR="008841C8" w:rsidRPr="000B0220" w14:paraId="03C1142F" w14:textId="77777777" w:rsidTr="008841C8">
        <w:trPr>
          <w:trHeight w:val="288"/>
          <w:jc w:val="center"/>
        </w:trPr>
        <w:tc>
          <w:tcPr>
            <w:tcW w:w="1242" w:type="dxa"/>
            <w:tcBorders>
              <w:bottom w:val="single" w:sz="4" w:space="0" w:color="auto"/>
            </w:tcBorders>
          </w:tcPr>
          <w:p w14:paraId="7D9B702E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1:10</w:t>
            </w:r>
          </w:p>
        </w:tc>
        <w:tc>
          <w:tcPr>
            <w:tcW w:w="4990" w:type="dxa"/>
            <w:tcBorders>
              <w:bottom w:val="single" w:sz="4" w:space="0" w:color="auto"/>
            </w:tcBorders>
          </w:tcPr>
          <w:p w14:paraId="4F2B9AAF" w14:textId="77777777" w:rsidR="008841C8" w:rsidRPr="000B0220" w:rsidRDefault="00185667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Public Relations Manager</w:t>
            </w:r>
            <w:r w:rsidR="008841C8">
              <w:rPr>
                <w:rFonts w:asciiTheme="majorHAnsi" w:hAnsiTheme="majorHAnsi" w:cs="Times New Roman"/>
                <w:sz w:val="24"/>
                <w:szCs w:val="24"/>
              </w:rPr>
              <w:t xml:space="preserve"> - </w:t>
            </w:r>
            <w:r w:rsidR="008841C8" w:rsidRPr="000B0220">
              <w:rPr>
                <w:rFonts w:asciiTheme="majorHAnsi" w:hAnsiTheme="majorHAnsi" w:cs="Times New Roman"/>
                <w:sz w:val="24"/>
                <w:szCs w:val="24"/>
              </w:rPr>
              <w:t xml:space="preserve">Budget </w:t>
            </w:r>
            <w:r w:rsidR="008841C8">
              <w:rPr>
                <w:rFonts w:asciiTheme="majorHAnsi" w:hAnsiTheme="majorHAnsi" w:cs="Times New Roman"/>
                <w:sz w:val="24"/>
                <w:szCs w:val="24"/>
              </w:rPr>
              <w:t>Presentation</w:t>
            </w: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14:paraId="56D9FCB8" w14:textId="379CC762" w:rsidR="008841C8" w:rsidRPr="000B0220" w:rsidRDefault="002A7917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?</w:t>
            </w:r>
          </w:p>
        </w:tc>
      </w:tr>
      <w:tr w:rsidR="008841C8" w:rsidRPr="000B0220" w14:paraId="2AE27EFE" w14:textId="77777777" w:rsidTr="008841C8">
        <w:trPr>
          <w:trHeight w:val="288"/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3013C9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11:2</w:t>
            </w:r>
            <w:r w:rsidR="00185667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4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73CF26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Overall Budget Figures </w:t>
            </w:r>
          </w:p>
        </w:tc>
        <w:tc>
          <w:tcPr>
            <w:tcW w:w="35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1DEC970" w14:textId="0E97DAD0" w:rsidR="008841C8" w:rsidRPr="000B0220" w:rsidRDefault="0088279F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Daniel Sandars</w:t>
            </w:r>
          </w:p>
        </w:tc>
      </w:tr>
      <w:tr w:rsidR="008841C8" w:rsidRPr="000B0220" w14:paraId="2F3F425D" w14:textId="77777777" w:rsidTr="008841C8">
        <w:trPr>
          <w:trHeight w:val="288"/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2E9DAE" w14:textId="77777777" w:rsidR="008841C8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1</w:t>
            </w:r>
            <w:r w:rsidRPr="000B0220">
              <w:rPr>
                <w:rFonts w:asciiTheme="majorHAnsi" w:hAnsiTheme="majorHAnsi" w:cs="Times New Roman"/>
                <w:sz w:val="24"/>
                <w:szCs w:val="24"/>
              </w:rPr>
              <w:t>: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3</w:t>
            </w:r>
            <w:r w:rsidR="00185667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49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D63FA05" w14:textId="77777777" w:rsidR="008841C8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All you ever wanted to know about expenses</w:t>
            </w:r>
          </w:p>
        </w:tc>
        <w:tc>
          <w:tcPr>
            <w:tcW w:w="35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F7B7B8B" w14:textId="77777777" w:rsidR="008841C8" w:rsidRDefault="00FA39CC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Eileen O’Neill</w:t>
            </w:r>
            <w:r w:rsidR="008841C8">
              <w:rPr>
                <w:rFonts w:asciiTheme="majorHAnsi" w:hAnsiTheme="majorHAnsi" w:cs="Times New Roman"/>
                <w:sz w:val="24"/>
                <w:szCs w:val="24"/>
              </w:rPr>
              <w:t>, Finance Manager</w:t>
            </w:r>
          </w:p>
        </w:tc>
      </w:tr>
      <w:tr w:rsidR="008841C8" w:rsidRPr="000B0220" w14:paraId="452E3F12" w14:textId="77777777" w:rsidTr="008841C8">
        <w:trPr>
          <w:trHeight w:val="288"/>
          <w:jc w:val="center"/>
        </w:trPr>
        <w:tc>
          <w:tcPr>
            <w:tcW w:w="1242" w:type="dxa"/>
          </w:tcPr>
          <w:p w14:paraId="28E1AC79" w14:textId="77777777" w:rsidR="008841C8" w:rsidRDefault="00185667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11:</w:t>
            </w:r>
            <w:r w:rsidR="008841C8">
              <w:rPr>
                <w:rFonts w:asciiTheme="majorHAnsi" w:hAnsiTheme="majorHAnsi" w:cs="Times New Roman"/>
                <w:sz w:val="24"/>
                <w:szCs w:val="24"/>
              </w:rPr>
              <w:t>5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  <w:tc>
          <w:tcPr>
            <w:tcW w:w="4990" w:type="dxa"/>
          </w:tcPr>
          <w:p w14:paraId="74A26AC1" w14:textId="77777777" w:rsidR="008841C8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Vote on Approval of District Budget</w:t>
            </w:r>
          </w:p>
        </w:tc>
        <w:tc>
          <w:tcPr>
            <w:tcW w:w="3515" w:type="dxa"/>
          </w:tcPr>
          <w:p w14:paraId="15E67549" w14:textId="77777777" w:rsidR="008841C8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DEC</w:t>
            </w:r>
          </w:p>
        </w:tc>
      </w:tr>
      <w:tr w:rsidR="008841C8" w:rsidRPr="000B0220" w14:paraId="3B369271" w14:textId="77777777" w:rsidTr="008841C8">
        <w:trPr>
          <w:trHeight w:val="288"/>
          <w:jc w:val="center"/>
        </w:trPr>
        <w:tc>
          <w:tcPr>
            <w:tcW w:w="1242" w:type="dxa"/>
          </w:tcPr>
          <w:p w14:paraId="1A366F4E" w14:textId="77777777" w:rsidR="008841C8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12:00</w:t>
            </w:r>
          </w:p>
          <w:p w14:paraId="6617FD78" w14:textId="4681E5EF" w:rsidR="0015714C" w:rsidRDefault="00D63A4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br/>
            </w:r>
          </w:p>
          <w:p w14:paraId="005EDE84" w14:textId="528B1584" w:rsidR="0078706D" w:rsidRDefault="0078706D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CC53F33" w14:textId="76164C02" w:rsidR="0078706D" w:rsidRDefault="0078706D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06EE9AD" w14:textId="77777777" w:rsidR="0078706D" w:rsidRDefault="0078706D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AE53325" w14:textId="37703116" w:rsidR="00185667" w:rsidRPr="000B0220" w:rsidRDefault="00185667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12.30</w:t>
            </w:r>
          </w:p>
        </w:tc>
        <w:tc>
          <w:tcPr>
            <w:tcW w:w="4990" w:type="dxa"/>
          </w:tcPr>
          <w:p w14:paraId="35E7E04B" w14:textId="0B75C301" w:rsidR="00FA39CC" w:rsidRDefault="003846ED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What District 71 requires</w:t>
            </w:r>
            <w:r w:rsidR="00FA39CC">
              <w:rPr>
                <w:rFonts w:asciiTheme="majorHAnsi" w:hAnsiTheme="majorHAnsi" w:cs="Times New Roman"/>
                <w:sz w:val="24"/>
                <w:szCs w:val="24"/>
              </w:rPr>
              <w:t xml:space="preserve"> this year</w:t>
            </w:r>
            <w:r w:rsidR="00CC606A">
              <w:rPr>
                <w:rFonts w:asciiTheme="majorHAnsi" w:hAnsiTheme="majorHAnsi" w:cs="Times New Roman"/>
                <w:sz w:val="24"/>
                <w:szCs w:val="24"/>
              </w:rPr>
              <w:t>?</w:t>
            </w:r>
          </w:p>
          <w:p w14:paraId="3FC6BD0D" w14:textId="0D3BE914" w:rsidR="00D63A48" w:rsidRDefault="00D63A4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  <w:lang w:val="en-IE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en-IE"/>
              </w:rPr>
              <w:t>10 mins Zoom academy.</w:t>
            </w:r>
          </w:p>
          <w:p w14:paraId="5EBFBF10" w14:textId="77777777" w:rsidR="0078706D" w:rsidRDefault="00D63A4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  <w:lang w:val="en-IE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en-IE"/>
              </w:rPr>
              <w:t xml:space="preserve">10 mins </w:t>
            </w:r>
            <w:r w:rsidR="0078706D">
              <w:rPr>
                <w:rFonts w:asciiTheme="majorHAnsi" w:hAnsiTheme="majorHAnsi" w:cs="Times New Roman"/>
                <w:sz w:val="24"/>
                <w:szCs w:val="24"/>
                <w:lang w:val="en-IE"/>
              </w:rPr>
              <w:t xml:space="preserve">Quality visits - new style </w:t>
            </w:r>
            <w:r>
              <w:rPr>
                <w:rFonts w:asciiTheme="majorHAnsi" w:hAnsiTheme="majorHAnsi" w:cs="Times New Roman"/>
                <w:sz w:val="24"/>
                <w:szCs w:val="24"/>
                <w:lang w:val="en-IE"/>
              </w:rPr>
              <w:t>report</w:t>
            </w:r>
            <w:r w:rsidR="0078706D">
              <w:rPr>
                <w:rFonts w:asciiTheme="majorHAnsi" w:hAnsiTheme="majorHAnsi" w:cs="Times New Roman"/>
                <w:sz w:val="24"/>
                <w:szCs w:val="24"/>
                <w:lang w:val="en-IE"/>
              </w:rPr>
              <w:t xml:space="preserve"> </w:t>
            </w:r>
          </w:p>
          <w:p w14:paraId="2626D605" w14:textId="00127283" w:rsidR="00D63A48" w:rsidRDefault="0078706D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  <w:lang w:val="en-IE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en-IE"/>
              </w:rPr>
              <w:t>reflections</w:t>
            </w:r>
          </w:p>
          <w:p w14:paraId="463F6778" w14:textId="279C923B" w:rsidR="0078706D" w:rsidRDefault="0078706D" w:rsidP="0078706D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  <w:lang w:val="en-IE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en-IE"/>
              </w:rPr>
              <w:t xml:space="preserve">10 mins </w:t>
            </w:r>
            <w:r>
              <w:rPr>
                <w:rFonts w:asciiTheme="majorHAnsi" w:hAnsiTheme="majorHAnsi" w:cs="Times New Roman"/>
                <w:sz w:val="24"/>
                <w:szCs w:val="24"/>
                <w:lang w:val="en-IE"/>
              </w:rPr>
              <w:t>Quality visits – data d</w:t>
            </w:r>
            <w:r>
              <w:rPr>
                <w:rFonts w:asciiTheme="majorHAnsi" w:hAnsiTheme="majorHAnsi" w:cs="Times New Roman"/>
                <w:sz w:val="24"/>
                <w:szCs w:val="24"/>
                <w:lang w:val="en-IE"/>
              </w:rPr>
              <w:t>ashboards and kudos</w:t>
            </w:r>
          </w:p>
          <w:p w14:paraId="1B946C86" w14:textId="7D11C0D8" w:rsidR="00185667" w:rsidRDefault="00185667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Final Q &amp; A </w:t>
            </w:r>
          </w:p>
          <w:p w14:paraId="28140AE7" w14:textId="5356D1E0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Close</w:t>
            </w:r>
          </w:p>
        </w:tc>
        <w:tc>
          <w:tcPr>
            <w:tcW w:w="3515" w:type="dxa"/>
          </w:tcPr>
          <w:p w14:paraId="23F2F891" w14:textId="77777777" w:rsidR="008841C8" w:rsidRPr="000B0220" w:rsidRDefault="008841C8" w:rsidP="00B35B3C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D</w:t>
            </w:r>
            <w:r w:rsidR="00FA39CC">
              <w:rPr>
                <w:rFonts w:asciiTheme="majorHAnsi" w:hAnsiTheme="majorHAnsi" w:cs="Times New Roman"/>
                <w:sz w:val="24"/>
                <w:szCs w:val="24"/>
              </w:rPr>
              <w:t xml:space="preserve">istrict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L</w:t>
            </w:r>
            <w:r w:rsidR="00FA39CC">
              <w:rPr>
                <w:rFonts w:asciiTheme="majorHAnsi" w:hAnsiTheme="majorHAnsi" w:cs="Times New Roman"/>
                <w:sz w:val="24"/>
                <w:szCs w:val="24"/>
              </w:rPr>
              <w:t xml:space="preserve">eadership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T</w:t>
            </w:r>
            <w:r w:rsidR="00FA39CC">
              <w:rPr>
                <w:rFonts w:asciiTheme="majorHAnsi" w:hAnsiTheme="majorHAnsi" w:cs="Times New Roman"/>
                <w:sz w:val="24"/>
                <w:szCs w:val="24"/>
              </w:rPr>
              <w:t>eam</w:t>
            </w:r>
          </w:p>
        </w:tc>
      </w:tr>
    </w:tbl>
    <w:p w14:paraId="379CC2A2" w14:textId="77777777" w:rsidR="008841C8" w:rsidRPr="000B0220" w:rsidRDefault="008841C8" w:rsidP="008841C8">
      <w:pPr>
        <w:rPr>
          <w:rFonts w:asciiTheme="majorHAnsi" w:hAnsiTheme="majorHAnsi"/>
        </w:rPr>
      </w:pPr>
    </w:p>
    <w:p w14:paraId="13E38291" w14:textId="77777777" w:rsidR="008F0E6D" w:rsidRDefault="008F0E6D" w:rsidP="008F0E6D">
      <w:pPr>
        <w:spacing w:before="120" w:line="360" w:lineRule="auto"/>
        <w:rPr>
          <w:rFonts w:ascii="Arial" w:eastAsia="Times New Roman" w:hAnsi="Arial" w:cs="Arial"/>
          <w:sz w:val="22"/>
          <w:szCs w:val="22"/>
        </w:rPr>
      </w:pPr>
    </w:p>
    <w:p w14:paraId="1A14B39E" w14:textId="77777777" w:rsidR="008F0E6D" w:rsidRPr="008F0E6D" w:rsidRDefault="008F0E6D" w:rsidP="005D1505">
      <w:pPr>
        <w:rPr>
          <w:rFonts w:ascii="Arial" w:eastAsia="Times New Roman" w:hAnsi="Arial" w:cs="Arial"/>
          <w:sz w:val="22"/>
          <w:szCs w:val="22"/>
        </w:rPr>
      </w:pPr>
    </w:p>
    <w:sectPr w:rsidR="008F0E6D" w:rsidRPr="008F0E6D" w:rsidSect="009421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8F0A6" w14:textId="77777777" w:rsidR="009D570B" w:rsidRDefault="009D570B">
      <w:r>
        <w:separator/>
      </w:r>
    </w:p>
  </w:endnote>
  <w:endnote w:type="continuationSeparator" w:id="0">
    <w:p w14:paraId="790F8258" w14:textId="77777777" w:rsidR="009D570B" w:rsidRDefault="009D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pitch w:val="variable"/>
    <w:sig w:usb0="A00002AF" w:usb1="5000204B" w:usb2="00000000" w:usb3="00000000" w:csb0="0000009F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B7222" w14:textId="77777777" w:rsidR="00175389" w:rsidRPr="00175389" w:rsidRDefault="00AD647F" w:rsidP="00175389">
    <w:pPr>
      <w:pStyle w:val="BasicParagraphA4"/>
      <w:ind w:right="-340" w:hanging="360"/>
      <w:jc w:val="center"/>
      <w:rPr>
        <w:rFonts w:ascii="Arial" w:hAnsi="Arial" w:cs="Myriad Pro"/>
        <w:sz w:val="20"/>
        <w:szCs w:val="20"/>
      </w:rPr>
    </w:pPr>
    <w:r w:rsidRPr="005D45EA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</w:t>
    </w:r>
    <w:r w:rsidR="00175389">
      <w:rPr>
        <w:rFonts w:ascii="Arial" w:hAnsi="Arial" w:cs="Gotham Black"/>
        <w:b/>
        <w:bCs/>
        <w:color w:val="003750"/>
        <w:sz w:val="20"/>
        <w:szCs w:val="20"/>
      </w:rPr>
      <w:t>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8452A" w14:textId="77777777" w:rsidR="008F0E6D" w:rsidRPr="008F0E6D" w:rsidRDefault="008F0E6D" w:rsidP="008F0E6D">
    <w:pPr>
      <w:pStyle w:val="BasicParagraphA4"/>
      <w:ind w:left="-360" w:right="-340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AEBE3" w14:textId="77777777" w:rsidR="009D570B" w:rsidRDefault="009D570B">
      <w:r>
        <w:separator/>
      </w:r>
    </w:p>
  </w:footnote>
  <w:footnote w:type="continuationSeparator" w:id="0">
    <w:p w14:paraId="192786A1" w14:textId="77777777" w:rsidR="009D570B" w:rsidRDefault="009D5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22B0A" w14:textId="77777777" w:rsidR="00FB7CF6" w:rsidRDefault="009D570B">
    <w:pPr>
      <w:pStyle w:val="Header"/>
    </w:pPr>
    <w:r>
      <w:rPr>
        <w:noProof/>
      </w:rPr>
      <w:pict w14:anchorId="2E8557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20821" o:spid="_x0000_s2049" type="#_x0000_t75" alt="/Volumes/GraphicsServer2019/Letterhead/Marketing/643N-LetterheadStationeryNavy/Assets/EditedArt/HeaderNavyA4.pdf" style="position:absolute;margin-left:0;margin-top:0;width:595pt;height:842pt;z-index:-251658240;mso-wrap-edited:f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AFBFF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81A03" w14:textId="77777777" w:rsidR="00FB7CF6" w:rsidRDefault="005D150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C78926B" wp14:editId="48960330">
          <wp:simplePos x="0" y="0"/>
          <wp:positionH relativeFrom="column">
            <wp:posOffset>-446690</wp:posOffset>
          </wp:positionH>
          <wp:positionV relativeFrom="paragraph">
            <wp:posOffset>-172370</wp:posOffset>
          </wp:positionV>
          <wp:extent cx="7549150" cy="10678511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Burgundy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978" cy="10702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1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29C"/>
    <w:rsid w:val="00067054"/>
    <w:rsid w:val="000D694C"/>
    <w:rsid w:val="0015714C"/>
    <w:rsid w:val="001649C0"/>
    <w:rsid w:val="00175389"/>
    <w:rsid w:val="00185667"/>
    <w:rsid w:val="001F2D08"/>
    <w:rsid w:val="0023536C"/>
    <w:rsid w:val="00252091"/>
    <w:rsid w:val="0028193A"/>
    <w:rsid w:val="002A7917"/>
    <w:rsid w:val="002F2779"/>
    <w:rsid w:val="002F651E"/>
    <w:rsid w:val="00304D5B"/>
    <w:rsid w:val="00335A76"/>
    <w:rsid w:val="003846ED"/>
    <w:rsid w:val="003D596F"/>
    <w:rsid w:val="003F0443"/>
    <w:rsid w:val="00497F54"/>
    <w:rsid w:val="004B1584"/>
    <w:rsid w:val="004C2928"/>
    <w:rsid w:val="00531886"/>
    <w:rsid w:val="00544720"/>
    <w:rsid w:val="0054769A"/>
    <w:rsid w:val="00586DCD"/>
    <w:rsid w:val="005A43A1"/>
    <w:rsid w:val="005C0371"/>
    <w:rsid w:val="005D1505"/>
    <w:rsid w:val="005D45EA"/>
    <w:rsid w:val="00613BC9"/>
    <w:rsid w:val="00646F5B"/>
    <w:rsid w:val="006905CD"/>
    <w:rsid w:val="006A3291"/>
    <w:rsid w:val="0078706D"/>
    <w:rsid w:val="008138DC"/>
    <w:rsid w:val="00826F0E"/>
    <w:rsid w:val="0086129C"/>
    <w:rsid w:val="00874F3C"/>
    <w:rsid w:val="0088279F"/>
    <w:rsid w:val="008841C8"/>
    <w:rsid w:val="008E257C"/>
    <w:rsid w:val="008F0E6D"/>
    <w:rsid w:val="0090786D"/>
    <w:rsid w:val="0094214E"/>
    <w:rsid w:val="0098632B"/>
    <w:rsid w:val="009B48CA"/>
    <w:rsid w:val="009C5C24"/>
    <w:rsid w:val="009C7636"/>
    <w:rsid w:val="009D570B"/>
    <w:rsid w:val="00A31B36"/>
    <w:rsid w:val="00A36A8B"/>
    <w:rsid w:val="00A6073C"/>
    <w:rsid w:val="00A7274A"/>
    <w:rsid w:val="00AD647F"/>
    <w:rsid w:val="00AF2260"/>
    <w:rsid w:val="00AF7861"/>
    <w:rsid w:val="00B0304B"/>
    <w:rsid w:val="00B12EFF"/>
    <w:rsid w:val="00B23864"/>
    <w:rsid w:val="00B87D41"/>
    <w:rsid w:val="00BB28E7"/>
    <w:rsid w:val="00BE4198"/>
    <w:rsid w:val="00C23F8A"/>
    <w:rsid w:val="00C75164"/>
    <w:rsid w:val="00C93D99"/>
    <w:rsid w:val="00CC4255"/>
    <w:rsid w:val="00CC606A"/>
    <w:rsid w:val="00D36713"/>
    <w:rsid w:val="00D53839"/>
    <w:rsid w:val="00D63A48"/>
    <w:rsid w:val="00D813B6"/>
    <w:rsid w:val="00DA6A83"/>
    <w:rsid w:val="00E21165"/>
    <w:rsid w:val="00E54380"/>
    <w:rsid w:val="00E860AD"/>
    <w:rsid w:val="00ED4D52"/>
    <w:rsid w:val="00F2580D"/>
    <w:rsid w:val="00F33515"/>
    <w:rsid w:val="00FA39CC"/>
    <w:rsid w:val="00FB7CF6"/>
    <w:rsid w:val="00FD5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79BDCF8"/>
  <w15:docId w15:val="{F25FB1D6-36E7-4405-AF30-0DD1E57E2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53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841C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eeting/register/tJUrdOmqrDksGNFDiNU6RM_LoVhNM1jYNYx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Letterhead%20(1).zip\toastmasters-643B-letterhead-template-burgundy-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8A58DF-5C2F-8746-959A-79FEB6C06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toastmasters-643B-letterhead-template-burgundy-A4.dotx</Template>
  <TotalTime>32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1307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Mannix</dc:creator>
  <cp:lastModifiedBy>Daniel Sandars</cp:lastModifiedBy>
  <cp:revision>6</cp:revision>
  <cp:lastPrinted>2019-10-11T20:23:00Z</cp:lastPrinted>
  <dcterms:created xsi:type="dcterms:W3CDTF">2021-08-23T15:13:00Z</dcterms:created>
  <dcterms:modified xsi:type="dcterms:W3CDTF">2021-08-24T20:46:00Z</dcterms:modified>
</cp:coreProperties>
</file>